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A47" w:rsidRDefault="00B27FF0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2193925</wp:posOffset>
            </wp:positionH>
            <wp:positionV relativeFrom="paragraph">
              <wp:posOffset>-226695</wp:posOffset>
            </wp:positionV>
            <wp:extent cx="2256155" cy="2917825"/>
            <wp:effectExtent l="0" t="0" r="0" b="0"/>
            <wp:wrapNone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196215</wp:posOffset>
                </wp:positionV>
                <wp:extent cx="671830" cy="329565"/>
                <wp:effectExtent l="12065" t="9525" r="11430" b="13335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FF0" w:rsidRDefault="00B27FF0">
                            <w:r>
                              <w:rPr>
                                <w:rFonts w:hint="eastAsia"/>
                              </w:rPr>
                              <w:t>謝鈺濠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93.45pt;margin-top:15.45pt;width:52.9pt;height:25.9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">
                <v:textbox style="mso-fit-shape-to-text:t">
                  <w:txbxContent>
                    <w:p w:rsidR="00B27FF0" w:rsidRDefault="00B27FF0">
                      <w:r>
                        <w:rPr>
                          <w:rFonts w:hint="eastAsia"/>
                        </w:rPr>
                        <w:t>謝鈺濠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-1905</wp:posOffset>
                </wp:positionV>
                <wp:extent cx="854075" cy="329565"/>
                <wp:effectExtent l="13335" t="11430" r="8890" b="1143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FF0" w:rsidRDefault="00B27FF0">
                            <w:r>
                              <w:rPr>
                                <w:rFonts w:hint="eastAsia"/>
                              </w:rPr>
                              <w:t>孫義芬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9.55pt;margin-top:-.15pt;width:67.25pt;height:25.9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">
                <v:textbox style="mso-fit-shape-to-text:t">
                  <w:txbxContent>
                    <w:p w:rsidR="00B27FF0" w:rsidRDefault="00B27FF0">
                      <w:r>
                        <w:rPr>
                          <w:rFonts w:hint="eastAsia"/>
                        </w:rPr>
                        <w:t>孫義芬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4686935</wp:posOffset>
            </wp:positionH>
            <wp:positionV relativeFrom="paragraph">
              <wp:posOffset>-3810</wp:posOffset>
            </wp:positionV>
            <wp:extent cx="1995805" cy="3007995"/>
            <wp:effectExtent l="0" t="0" r="4445" b="1905"/>
            <wp:wrapNone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43180</wp:posOffset>
            </wp:positionH>
            <wp:positionV relativeFrom="paragraph">
              <wp:posOffset>-178435</wp:posOffset>
            </wp:positionV>
            <wp:extent cx="2115820" cy="2822575"/>
            <wp:effectExtent l="0" t="0" r="0" b="0"/>
            <wp:wrapNone/>
            <wp:docPr id="8" name="Picture 2" descr="C:\Users\user\Desktop\106照片\S__1459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6照片\S__14590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A47" w:rsidRDefault="001F0A47"/>
    <w:p w:rsidR="001F0A47" w:rsidRDefault="001F0A47"/>
    <w:p w:rsidR="001F0A47" w:rsidRDefault="001F0A47"/>
    <w:p w:rsidR="001F0A47" w:rsidRDefault="001F0A47"/>
    <w:p w:rsidR="001F0A47" w:rsidRDefault="001F0A47"/>
    <w:p w:rsidR="001F0A47" w:rsidRDefault="001F0A47"/>
    <w:p w:rsidR="001F0A47" w:rsidRDefault="001F0A47"/>
    <w:p w:rsidR="001F0A47" w:rsidRDefault="001F0A47"/>
    <w:p w:rsidR="001F0A47" w:rsidRDefault="001F0A47"/>
    <w:p w:rsidR="001F0A47" w:rsidRDefault="00B27F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4893310</wp:posOffset>
                </wp:positionH>
                <wp:positionV relativeFrom="paragraph">
                  <wp:posOffset>106680</wp:posOffset>
                </wp:positionV>
                <wp:extent cx="664210" cy="329565"/>
                <wp:effectExtent l="6985" t="13335" r="5080" b="9525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FF0" w:rsidRDefault="00B27FF0">
                            <w:r>
                              <w:rPr>
                                <w:rFonts w:hint="eastAsia"/>
                              </w:rPr>
                              <w:t>宋欣潔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85.3pt;margin-top:8.4pt;width:52.3pt;height:25.9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">
                <v:textbox style="mso-fit-shape-to-text:t">
                  <w:txbxContent>
                    <w:p w:rsidR="00B27FF0" w:rsidRDefault="00B27FF0">
                      <w:r>
                        <w:rPr>
                          <w:rFonts w:hint="eastAsia"/>
                        </w:rPr>
                        <w:t>宋欣潔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0A47" w:rsidRDefault="001F0A47"/>
    <w:p w:rsidR="001F0A47" w:rsidRDefault="00B27FF0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115570</wp:posOffset>
            </wp:positionH>
            <wp:positionV relativeFrom="paragraph">
              <wp:posOffset>45085</wp:posOffset>
            </wp:positionV>
            <wp:extent cx="3173095" cy="2377440"/>
            <wp:effectExtent l="0" t="0" r="8255" b="3810"/>
            <wp:wrapNone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A47" w:rsidRDefault="00B27F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36195</wp:posOffset>
                </wp:positionV>
                <wp:extent cx="709295" cy="329565"/>
                <wp:effectExtent l="6350" t="11430" r="8255" b="1143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FF0" w:rsidRDefault="00B27FF0">
                            <w:r>
                              <w:rPr>
                                <w:rFonts w:hint="eastAsia"/>
                              </w:rPr>
                              <w:t>劉婉亭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69.75pt;margin-top:2.85pt;width:55.85pt;height:25.9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">
                <v:textbox style="mso-fit-shape-to-text:t">
                  <w:txbxContent>
                    <w:p w:rsidR="00B27FF0" w:rsidRDefault="00B27FF0">
                      <w:r>
                        <w:rPr>
                          <w:rFonts w:hint="eastAsia"/>
                        </w:rPr>
                        <w:t>劉婉亭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3565525</wp:posOffset>
            </wp:positionH>
            <wp:positionV relativeFrom="paragraph">
              <wp:posOffset>214630</wp:posOffset>
            </wp:positionV>
            <wp:extent cx="2472690" cy="3521075"/>
            <wp:effectExtent l="0" t="0" r="3810" b="317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A47" w:rsidRDefault="001F0A47"/>
    <w:p w:rsidR="001F0A47" w:rsidRDefault="001F0A47"/>
    <w:p w:rsidR="001F0A47" w:rsidRDefault="001F0A47"/>
    <w:p w:rsidR="001F0A47" w:rsidRDefault="001F0A47"/>
    <w:p w:rsidR="001F0A47" w:rsidRDefault="001F0A47"/>
    <w:p w:rsidR="001F0A47" w:rsidRDefault="001F0A47">
      <w:pPr>
        <w:rPr>
          <w:rFonts w:hint="eastAsia"/>
        </w:rPr>
      </w:pPr>
    </w:p>
    <w:p w:rsidR="001F0A47" w:rsidRDefault="001F0A47"/>
    <w:p w:rsidR="001F0A47" w:rsidRDefault="001F0A47"/>
    <w:p w:rsidR="001F0A47" w:rsidRDefault="001F0A47"/>
    <w:p w:rsidR="001F0A47" w:rsidRDefault="00B27FF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183515</wp:posOffset>
            </wp:positionV>
            <wp:extent cx="2204720" cy="2578100"/>
            <wp:effectExtent l="0" t="0" r="508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A47" w:rsidRDefault="00B27F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32385</wp:posOffset>
                </wp:positionV>
                <wp:extent cx="748030" cy="329565"/>
                <wp:effectExtent l="10160" t="8890" r="13335" b="1397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FF0" w:rsidRDefault="00B27FF0">
                            <w:r>
                              <w:rPr>
                                <w:rFonts w:hint="eastAsia"/>
                              </w:rPr>
                              <w:t>曾佩筠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7.05pt;margin-top:2.55pt;width:58.9pt;height:25.9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">
                <v:textbox style="mso-fit-shape-to-text:t">
                  <w:txbxContent>
                    <w:p w:rsidR="00B27FF0" w:rsidRDefault="00B27FF0">
                      <w:r>
                        <w:rPr>
                          <w:rFonts w:hint="eastAsia"/>
                        </w:rPr>
                        <w:t>曾佩筠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0A47" w:rsidRDefault="001F0A47"/>
    <w:p w:rsidR="001F0A47" w:rsidRDefault="001F0A47"/>
    <w:p w:rsidR="001F0A47" w:rsidRDefault="001F0A47"/>
    <w:p w:rsidR="001F0A47" w:rsidRDefault="001F0A47"/>
    <w:p w:rsidR="001F0A47" w:rsidRDefault="001F0A47"/>
    <w:p w:rsidR="001F0A47" w:rsidRDefault="001F0A47"/>
    <w:p w:rsidR="001F0A47" w:rsidRDefault="001F0A47">
      <w:pPr>
        <w:rPr>
          <w:rFonts w:hint="eastAsia"/>
        </w:rPr>
      </w:pPr>
    </w:p>
    <w:p w:rsidR="001F0A47" w:rsidRDefault="001F0A47"/>
    <w:p w:rsidR="001F0A47" w:rsidRDefault="00B27FF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1492885</wp:posOffset>
                </wp:positionH>
                <wp:positionV relativeFrom="paragraph">
                  <wp:posOffset>21590</wp:posOffset>
                </wp:positionV>
                <wp:extent cx="709930" cy="329565"/>
                <wp:effectExtent l="10160" t="8890" r="13335" b="1397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FF0" w:rsidRDefault="00B27FF0">
                            <w:r>
                              <w:rPr>
                                <w:rFonts w:hint="eastAsia"/>
                              </w:rPr>
                              <w:t>謝欣燕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17.55pt;margin-top:1.7pt;width:55.9pt;height:25.9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">
                <v:textbox style="mso-fit-shape-to-text:t">
                  <w:txbxContent>
                    <w:p w:rsidR="00B27FF0" w:rsidRDefault="00B27FF0">
                      <w:r>
                        <w:rPr>
                          <w:rFonts w:hint="eastAsia"/>
                        </w:rPr>
                        <w:t>謝欣燕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0A47" w:rsidRDefault="001F0A47"/>
    <w:p w:rsidR="001F0A47" w:rsidRDefault="001F0A47"/>
    <w:p w:rsidR="001F0A47" w:rsidRDefault="001F0A47"/>
    <w:p w:rsidR="001F0A47" w:rsidRDefault="001F0A47"/>
    <w:p w:rsidR="001F0A47" w:rsidRDefault="001F0A47"/>
    <w:p w:rsidR="001F0A47" w:rsidRDefault="001F0A47"/>
    <w:p w:rsidR="001F0A47" w:rsidRDefault="001F0A47"/>
    <w:p w:rsidR="00D57716" w:rsidRDefault="00D57716"/>
    <w:sectPr w:rsidR="00D57716" w:rsidSect="001F0A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FF0"/>
    <w:rsid w:val="001F0A47"/>
    <w:rsid w:val="00B27FF0"/>
    <w:rsid w:val="00D5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4C1696-4E2E-4FC0-980F-4082E40E1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inchen\Downloads\&#29305;&#25945;&#25945;&#24107;&#29031;&#29255;.do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特教教師照片.doc</Template>
  <TotalTime>6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liminchen</dc:creator>
  <cp:keywords/>
  <dc:description/>
  <cp:lastModifiedBy>liminchen</cp:lastModifiedBy>
  <cp:revision>1</cp:revision>
  <dcterms:created xsi:type="dcterms:W3CDTF">2020-01-17T02:00:00Z</dcterms:created>
  <dcterms:modified xsi:type="dcterms:W3CDTF">2020-01-17T02:06:00Z</dcterms:modified>
</cp:coreProperties>
</file>